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80" w:rsidRDefault="00030580" w:rsidP="00D47686"/>
    <w:p w:rsidR="00030580" w:rsidRDefault="00030580" w:rsidP="00337098">
      <w:pPr>
        <w:pStyle w:val="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КИЯЙСКИЙ СЕЛЬСКИЙ СОВЕТ ДЕПУТАТОВ</w:t>
      </w:r>
    </w:p>
    <w:p w:rsidR="00030580" w:rsidRDefault="00030580" w:rsidP="00337098">
      <w:pPr>
        <w:pStyle w:val="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МАНСКОГО РАЙОНА</w:t>
      </w:r>
    </w:p>
    <w:p w:rsidR="00030580" w:rsidRDefault="00030580" w:rsidP="00337098">
      <w:pPr>
        <w:pStyle w:val="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КРАСНОЯРСКОГО КРАЯ</w:t>
      </w:r>
    </w:p>
    <w:p w:rsidR="00030580" w:rsidRDefault="00030580" w:rsidP="00337098">
      <w:pPr>
        <w:tabs>
          <w:tab w:val="center" w:pos="4678"/>
        </w:tabs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30580" w:rsidRDefault="00030580" w:rsidP="00337098">
      <w:pPr>
        <w:tabs>
          <w:tab w:val="center" w:pos="4678"/>
        </w:tabs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РЕШЕНИЕ</w:t>
      </w:r>
    </w:p>
    <w:p w:rsidR="00030580" w:rsidRPr="00E8486F" w:rsidRDefault="00030580" w:rsidP="00337098">
      <w:pPr>
        <w:keepNext/>
        <w:ind w:right="-1"/>
        <w:outlineLvl w:val="0"/>
        <w:rPr>
          <w:rFonts w:ascii="Times New Roman" w:hAnsi="Times New Roman"/>
          <w:sz w:val="28"/>
          <w:szCs w:val="28"/>
        </w:rPr>
      </w:pPr>
      <w:r w:rsidRPr="00E8486F">
        <w:rPr>
          <w:rFonts w:ascii="Times New Roman" w:hAnsi="Times New Roman"/>
          <w:sz w:val="28"/>
          <w:szCs w:val="28"/>
        </w:rPr>
        <w:t xml:space="preserve">         15.06.2026 г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E8486F">
        <w:rPr>
          <w:rFonts w:ascii="Times New Roman" w:hAnsi="Times New Roman"/>
          <w:sz w:val="28"/>
          <w:szCs w:val="28"/>
        </w:rPr>
        <w:t xml:space="preserve">с. Кияй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8486F">
        <w:rPr>
          <w:rFonts w:ascii="Times New Roman" w:hAnsi="Times New Roman"/>
          <w:sz w:val="28"/>
          <w:szCs w:val="28"/>
        </w:rPr>
        <w:t xml:space="preserve"> № 24/64</w:t>
      </w:r>
    </w:p>
    <w:p w:rsidR="00030580" w:rsidRPr="00E8486F" w:rsidRDefault="00030580" w:rsidP="00D47686">
      <w:pPr>
        <w:rPr>
          <w:sz w:val="28"/>
          <w:szCs w:val="28"/>
        </w:rPr>
      </w:pP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  <w:r w:rsidRPr="00E8486F">
        <w:rPr>
          <w:rFonts w:ascii="Times New Roman" w:hAnsi="Times New Roman"/>
          <w:sz w:val="28"/>
          <w:szCs w:val="28"/>
        </w:rPr>
        <w:t>О досрочном прекращении полномочий главы Кияйского сельсовета Манского района Красноярского края.</w:t>
      </w: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  <w:r w:rsidRPr="00E8486F">
        <w:rPr>
          <w:rFonts w:ascii="Times New Roman" w:hAnsi="Times New Roman"/>
          <w:sz w:val="28"/>
          <w:szCs w:val="28"/>
        </w:rPr>
        <w:t xml:space="preserve">     Рассмотрев заявление  Главы Кияйского сельсовета Свиридова Артема Игоревича от 11.06.2026 года   об отставки по собственному желанию,   в с</w:t>
      </w:r>
      <w:r>
        <w:rPr>
          <w:rFonts w:ascii="Times New Roman" w:hAnsi="Times New Roman"/>
          <w:sz w:val="28"/>
          <w:szCs w:val="28"/>
        </w:rPr>
        <w:t>оответствии со</w:t>
      </w:r>
      <w:r w:rsidRPr="00E8486F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атьей. 23   Федерального закона от 20.03.2025г. № 33</w:t>
      </w:r>
      <w:r w:rsidRPr="00E8486F">
        <w:rPr>
          <w:rFonts w:ascii="Times New Roman" w:hAnsi="Times New Roman"/>
          <w:sz w:val="28"/>
          <w:szCs w:val="28"/>
        </w:rPr>
        <w:t>-ФЗ «Об общих принципах организации местного самоу</w:t>
      </w:r>
      <w:r>
        <w:rPr>
          <w:rFonts w:ascii="Times New Roman" w:hAnsi="Times New Roman"/>
          <w:sz w:val="28"/>
          <w:szCs w:val="28"/>
        </w:rPr>
        <w:t>правления в единой системе публичной власти</w:t>
      </w:r>
      <w:r w:rsidRPr="00E8486F">
        <w:rPr>
          <w:rFonts w:ascii="Times New Roman" w:hAnsi="Times New Roman"/>
          <w:sz w:val="28"/>
          <w:szCs w:val="28"/>
        </w:rPr>
        <w:t>», руководствуясь пунктом 1, подпункта 2.2 статьи 15 Устава Кияйского сельсовета, Кияйский сельский   Совет депутатов  РЕШИЛ:</w:t>
      </w: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  <w:r w:rsidRPr="00E8486F">
        <w:rPr>
          <w:rFonts w:ascii="Times New Roman" w:hAnsi="Times New Roman"/>
          <w:sz w:val="28"/>
          <w:szCs w:val="28"/>
        </w:rPr>
        <w:t xml:space="preserve">   1. Принять отставку по собственному желанию главы Кияйского сельсовета, Манского района Красноярского края </w:t>
      </w: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  <w:r w:rsidRPr="00E8486F">
        <w:rPr>
          <w:rFonts w:ascii="Times New Roman" w:hAnsi="Times New Roman"/>
          <w:sz w:val="28"/>
          <w:szCs w:val="28"/>
        </w:rPr>
        <w:t xml:space="preserve">   2.   Прекратить досрочно полномочия главы Кияйского сельсовета, в связи с отставкой по собственному желанию с 17.06.2026 года.</w:t>
      </w: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  <w:r w:rsidRPr="00E8486F">
        <w:rPr>
          <w:rFonts w:ascii="Times New Roman" w:hAnsi="Times New Roman"/>
          <w:sz w:val="28"/>
          <w:szCs w:val="28"/>
        </w:rPr>
        <w:t xml:space="preserve">   3. Установить, что настоящее решение вступает в силу со дня его принятия и подлежит опубликованию в информационном бюллетене «Ведомости Манского района»</w:t>
      </w:r>
      <w:r>
        <w:rPr>
          <w:rFonts w:ascii="Times New Roman" w:hAnsi="Times New Roman"/>
          <w:sz w:val="28"/>
          <w:szCs w:val="28"/>
        </w:rPr>
        <w:t xml:space="preserve"> и размещению на сайте Кияйского сельсовета</w:t>
      </w:r>
      <w:r w:rsidRPr="00E8486F">
        <w:rPr>
          <w:rFonts w:ascii="Times New Roman" w:hAnsi="Times New Roman"/>
          <w:sz w:val="28"/>
          <w:szCs w:val="28"/>
        </w:rPr>
        <w:t>.</w:t>
      </w: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  <w:r w:rsidRPr="00E8486F">
        <w:rPr>
          <w:rFonts w:ascii="Times New Roman" w:hAnsi="Times New Roman"/>
          <w:sz w:val="28"/>
          <w:szCs w:val="28"/>
        </w:rPr>
        <w:t xml:space="preserve">            Председатель Совета депутатов                                           Е.Г.Сик</w:t>
      </w:r>
    </w:p>
    <w:p w:rsidR="00030580" w:rsidRPr="00E8486F" w:rsidRDefault="00030580" w:rsidP="00D47686">
      <w:pPr>
        <w:rPr>
          <w:rFonts w:ascii="Times New Roman" w:hAnsi="Times New Roman"/>
          <w:sz w:val="28"/>
          <w:szCs w:val="28"/>
        </w:rPr>
      </w:pPr>
    </w:p>
    <w:p w:rsidR="00030580" w:rsidRPr="00337098" w:rsidRDefault="00030580" w:rsidP="00D47686">
      <w:pPr>
        <w:rPr>
          <w:rFonts w:ascii="Times New Roman" w:hAnsi="Times New Roman"/>
          <w:sz w:val="24"/>
          <w:szCs w:val="24"/>
        </w:rPr>
      </w:pPr>
    </w:p>
    <w:p w:rsidR="00030580" w:rsidRPr="00337098" w:rsidRDefault="00030580" w:rsidP="00D47686">
      <w:pPr>
        <w:rPr>
          <w:rFonts w:ascii="Times New Roman" w:hAnsi="Times New Roman"/>
          <w:sz w:val="24"/>
          <w:szCs w:val="24"/>
        </w:rPr>
      </w:pPr>
    </w:p>
    <w:p w:rsidR="00030580" w:rsidRPr="00337098" w:rsidRDefault="00030580">
      <w:pPr>
        <w:rPr>
          <w:rFonts w:ascii="Times New Roman" w:hAnsi="Times New Roman"/>
          <w:sz w:val="24"/>
          <w:szCs w:val="24"/>
        </w:rPr>
      </w:pPr>
    </w:p>
    <w:sectPr w:rsidR="00030580" w:rsidRPr="00337098" w:rsidSect="003D3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686"/>
    <w:rsid w:val="00030580"/>
    <w:rsid w:val="001871A8"/>
    <w:rsid w:val="00337098"/>
    <w:rsid w:val="003D314A"/>
    <w:rsid w:val="004009CA"/>
    <w:rsid w:val="005765F7"/>
    <w:rsid w:val="00644731"/>
    <w:rsid w:val="0067478D"/>
    <w:rsid w:val="00841FC3"/>
    <w:rsid w:val="00D47686"/>
    <w:rsid w:val="00E41C76"/>
    <w:rsid w:val="00E8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14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uiPriority w:val="99"/>
    <w:rsid w:val="003370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221</TotalTime>
  <Pages>1</Pages>
  <Words>194</Words>
  <Characters>1111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</cp:revision>
  <cp:lastPrinted>2026-06-15T07:50:00Z</cp:lastPrinted>
  <dcterms:created xsi:type="dcterms:W3CDTF">2026-06-11T08:24:00Z</dcterms:created>
  <dcterms:modified xsi:type="dcterms:W3CDTF">2026-06-15T07:50:00Z</dcterms:modified>
</cp:coreProperties>
</file>